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="00FC2A3D" w:rsidP="00D54C1D" w:rsidRDefault="00FC2A3D" w14:paraId="672A6659" w14:textId="77777777">
      <w:pPr>
        <w:ind w:right="283"/>
        <w:rPr>
          <w:rFonts w:ascii="Comic Sans MS" w:hAnsi="Comic Sans MS"/>
          <w:sz w:val="28"/>
          <w:szCs w:val="28"/>
        </w:rPr>
      </w:pPr>
    </w:p>
    <w:p w:rsidR="00FC2A3D" w:rsidP="00FC2A3D" w:rsidRDefault="006A1D11" w14:paraId="36734BA9" w14:textId="77777777">
      <w:pPr>
        <w:rPr>
          <w:rFonts w:ascii="Comic Sans MS" w:hAnsi="Comic Sans MS"/>
          <w:b/>
          <w:sz w:val="52"/>
          <w:szCs w:val="52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0DD39" wp14:editId="78F3BE54">
                <wp:simplePos x="0" y="0"/>
                <wp:positionH relativeFrom="margin">
                  <wp:posOffset>-177800</wp:posOffset>
                </wp:positionH>
                <wp:positionV relativeFrom="paragraph">
                  <wp:posOffset>432435</wp:posOffset>
                </wp:positionV>
                <wp:extent cx="7181850" cy="85725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6A1D11" w:rsidR="00D54C1D" w:rsidP="0016435C" w:rsidRDefault="006A1D11" w14:paraId="16EA94E9" w14:textId="77777777">
                            <w:pPr>
                              <w:jc w:val="center"/>
                              <w:rPr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  <w:r w:rsidRPr="006A1D11"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  <w:t>Informationen zum Kids-Treff für Eltern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5E6B7B2">
              <v:rect id="Rechteck 3" style="position:absolute;margin-left:-14pt;margin-top:34.05pt;width:565.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d="f" strokeweight="2pt" w14:anchorId="63C0DD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">
                <v:textbox>
                  <w:txbxContent>
                    <w:p w:rsidRPr="006A1D11" w:rsidR="00D54C1D" w:rsidP="0016435C" w:rsidRDefault="006A1D11" w14:paraId="64B9DB59" w14:textId="77777777">
                      <w:pPr>
                        <w:jc w:val="center"/>
                        <w:rPr>
                          <w:color w:val="215868" w:themeColor="accent5" w:themeShade="80"/>
                          <w:sz w:val="52"/>
                          <w:szCs w:val="52"/>
                        </w:rPr>
                      </w:pPr>
                      <w:r w:rsidRPr="006A1D11">
                        <w:rPr>
                          <w:rFonts w:ascii="Comic Sans MS" w:hAnsi="Comic Sans MS"/>
                          <w:b/>
                          <w:color w:val="215868" w:themeColor="accent5" w:themeShade="80"/>
                          <w:sz w:val="52"/>
                          <w:szCs w:val="52"/>
                        </w:rPr>
                        <w:t>Informationen zum Kids-Treff für Eltern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C2A3D" w:rsidP="00FC2A3D" w:rsidRDefault="00FC2A3D" w14:paraId="29D6B04F" w14:textId="77777777">
      <w:pPr>
        <w:jc w:val="center"/>
      </w:pPr>
      <w:r>
        <w:rPr>
          <w:rFonts w:ascii="Comic Sans MS" w:hAnsi="Comic Sans MS" w:cs="Comic Sans MS"/>
          <w:b/>
          <w:color w:val="B84747"/>
          <w:sz w:val="56"/>
          <w:szCs w:val="56"/>
        </w:rPr>
        <w:t xml:space="preserve"> </w:t>
      </w:r>
    </w:p>
    <w:p w:rsidR="00FC2A3D" w:rsidP="00FC2A3D" w:rsidRDefault="00FC2A3D" w14:paraId="0A37501D" w14:textId="77777777">
      <w:pPr>
        <w:jc w:val="center"/>
        <w:rPr>
          <w:rFonts w:ascii="Comic Sans MS" w:hAnsi="Comic Sans MS" w:cs="Comic Sans MS"/>
          <w:b/>
          <w:sz w:val="32"/>
          <w:szCs w:val="32"/>
        </w:rPr>
      </w:pPr>
    </w:p>
    <w:p w:rsidR="00D54C1D" w:rsidP="00FC2A3D" w:rsidRDefault="00D54C1D" w14:paraId="5DAB6C7B" w14:textId="77777777">
      <w:pPr>
        <w:rPr>
          <w:rFonts w:ascii="Comic Sans MS" w:hAnsi="Comic Sans MS" w:cs="Comic Sans MS"/>
          <w:bCs/>
          <w:sz w:val="28"/>
          <w:szCs w:val="28"/>
        </w:rPr>
      </w:pPr>
    </w:p>
    <w:p w:rsidR="00D54C1D" w:rsidP="00FC2A3D" w:rsidRDefault="00D54C1D" w14:paraId="02EB378F" w14:textId="77777777">
      <w:pPr>
        <w:rPr>
          <w:rFonts w:ascii="Comic Sans MS" w:hAnsi="Comic Sans MS" w:cs="Comic Sans MS"/>
          <w:bCs/>
          <w:sz w:val="28"/>
          <w:szCs w:val="28"/>
        </w:rPr>
      </w:pPr>
    </w:p>
    <w:p w:rsidR="00D54C1D" w:rsidP="00FC2A3D" w:rsidRDefault="006A1D11" w14:paraId="52B103E6" w14:textId="77777777">
      <w:pPr>
        <w:rPr>
          <w:rFonts w:ascii="Comic Sans MS" w:hAnsi="Comic Sans MS" w:cs="Comic Sans MS"/>
          <w:bCs/>
          <w:sz w:val="28"/>
          <w:szCs w:val="28"/>
        </w:rPr>
      </w:pPr>
      <w:r>
        <w:rPr>
          <w:rFonts w:ascii="Comic Sans MS" w:hAnsi="Comic Sans MS" w:cs="Comic Sans MS"/>
          <w:bCs/>
          <w:sz w:val="28"/>
          <w:szCs w:val="28"/>
        </w:rPr>
        <w:t>Liebe Eltern,</w:t>
      </w:r>
    </w:p>
    <w:p w:rsidR="006A1D11" w:rsidP="00FC2A3D" w:rsidRDefault="006A1D11" w14:paraId="6A05A809" w14:textId="77777777">
      <w:pPr>
        <w:rPr>
          <w:rFonts w:ascii="Comic Sans MS" w:hAnsi="Comic Sans MS" w:cs="Comic Sans MS"/>
          <w:bCs/>
          <w:sz w:val="28"/>
          <w:szCs w:val="28"/>
        </w:rPr>
      </w:pPr>
    </w:p>
    <w:p w:rsidR="006A1D11" w:rsidP="47F93BA9" w:rsidRDefault="47F93BA9" w14:paraId="5A4E1196" w14:textId="1C34659C">
      <w:pPr>
        <w:rPr>
          <w:rFonts w:ascii="Comic Sans MS" w:hAnsi="Comic Sans MS" w:cs="Comic Sans MS"/>
          <w:sz w:val="28"/>
          <w:szCs w:val="28"/>
        </w:rPr>
      </w:pPr>
      <w:r w:rsidRPr="4C7E3886" w:rsidR="4C7E3886">
        <w:rPr>
          <w:rFonts w:ascii="Comic Sans MS" w:hAnsi="Comic Sans MS" w:cs="Comic Sans MS"/>
          <w:sz w:val="28"/>
          <w:szCs w:val="28"/>
        </w:rPr>
        <w:t xml:space="preserve">unser Kids-Treff ist ein Angebot für Kinder der 1. bis 6. Primarschulstufe und findet jeweils während der Schulzeit am Freitagnachmittag ohne Anwesenheit der Eltern statt. Unsere Kids-Treffleiterin Shay Nigg bietet einen bunten Mix aus geplanten Programmpunkten und spontaner Gestaltung gemäss den Wünschen der Kinder. </w:t>
      </w:r>
    </w:p>
    <w:p w:rsidR="006A1D11" w:rsidP="00FC2A3D" w:rsidRDefault="006A1D11" w14:paraId="5A39BBE3" w14:textId="77777777">
      <w:pPr>
        <w:rPr>
          <w:rFonts w:ascii="Comic Sans MS" w:hAnsi="Comic Sans MS" w:cs="Comic Sans MS"/>
          <w:bCs/>
          <w:sz w:val="28"/>
          <w:szCs w:val="28"/>
        </w:rPr>
      </w:pPr>
    </w:p>
    <w:p w:rsidR="006A1D11" w:rsidP="47F93BA9" w:rsidRDefault="47F93BA9" w14:paraId="067EFDC7" w14:textId="14C042C8">
      <w:pPr>
        <w:rPr>
          <w:rFonts w:ascii="Comic Sans MS" w:hAnsi="Comic Sans MS" w:cs="Comic Sans MS"/>
          <w:sz w:val="28"/>
          <w:szCs w:val="28"/>
        </w:rPr>
      </w:pPr>
      <w:r w:rsidRPr="4C7E3886" w:rsidR="4C7E3886">
        <w:rPr>
          <w:rFonts w:ascii="Comic Sans MS" w:hAnsi="Comic Sans MS" w:cs="Comic Sans MS"/>
          <w:sz w:val="28"/>
          <w:szCs w:val="28"/>
        </w:rPr>
        <w:t>Für die Teilnahme am Kids-Treff benötigt es eine Anmeldung. Ihr Kind kann jeweils in der Zeit von 17:00-17:10h im ELCH eintreffen. Bei den geplanten Programmpunkten kann ein anderer Treffpunkt festgelegt werden. Bitte beachten Sie, dass bei einem Eintreffen nach 17:10h nicht mehr gewährleistet werden kann, dass sich die Gruppe noch im ELCH befindet. Das jeweilige Programm finden Sie in unserer Vereinszeitschrift und auf unserer Homepage www.qtp-basel.ch/elch</w:t>
      </w:r>
    </w:p>
    <w:p w:rsidR="006A1D11" w:rsidP="00FC2A3D" w:rsidRDefault="006A1D11" w14:paraId="41C8F396" w14:textId="77777777">
      <w:pPr>
        <w:rPr>
          <w:rFonts w:ascii="Comic Sans MS" w:hAnsi="Comic Sans MS" w:cs="Comic Sans MS"/>
          <w:bCs/>
          <w:sz w:val="28"/>
          <w:szCs w:val="28"/>
        </w:rPr>
      </w:pPr>
    </w:p>
    <w:p w:rsidR="006A1D11" w:rsidP="4C7E3886" w:rsidRDefault="0043665D" w14:paraId="00492016" w14:textId="6BB94D8F">
      <w:pPr>
        <w:rPr>
          <w:rFonts w:ascii="Comic Sans MS" w:hAnsi="Comic Sans MS" w:cs="Comic Sans MS"/>
          <w:sz w:val="28"/>
          <w:szCs w:val="28"/>
        </w:rPr>
      </w:pPr>
      <w:r w:rsidRPr="4C7E3886" w:rsidR="4C7E3886">
        <w:rPr>
          <w:rFonts w:ascii="Comic Sans MS" w:hAnsi="Comic Sans MS" w:cs="Comic Sans MS"/>
          <w:sz w:val="28"/>
          <w:szCs w:val="28"/>
        </w:rPr>
        <w:t xml:space="preserve">Der Kids-Treff dauert jeweils bis 19:00h. Sie dürfen Ihr Kind abholen oder es darf alleine nach Hause gehen. Bitte holen Sie ihr Kind nicht ohne vorgängige Absprache (077 406 46 44) vor 19:00h ab. </w:t>
      </w:r>
    </w:p>
    <w:p w:rsidR="0043665D" w:rsidP="00FC2A3D" w:rsidRDefault="0043665D" w14:paraId="72A3D3EC" w14:textId="77777777">
      <w:pPr>
        <w:rPr>
          <w:rFonts w:ascii="Comic Sans MS" w:hAnsi="Comic Sans MS" w:cs="Comic Sans MS"/>
          <w:bCs/>
          <w:sz w:val="28"/>
          <w:szCs w:val="28"/>
        </w:rPr>
      </w:pPr>
    </w:p>
    <w:p w:rsidR="0043665D" w:rsidP="00FC2A3D" w:rsidRDefault="0043665D" w14:paraId="69E8C069" w14:textId="77777777">
      <w:pPr>
        <w:rPr>
          <w:rFonts w:ascii="Comic Sans MS" w:hAnsi="Comic Sans MS" w:cs="Comic Sans MS"/>
          <w:bCs/>
          <w:sz w:val="28"/>
          <w:szCs w:val="28"/>
        </w:rPr>
      </w:pPr>
      <w:r>
        <w:rPr>
          <w:rFonts w:ascii="Comic Sans MS" w:hAnsi="Comic Sans MS" w:cs="Comic Sans MS"/>
          <w:bCs/>
          <w:sz w:val="28"/>
          <w:szCs w:val="28"/>
        </w:rPr>
        <w:t>Bitte geben Sie ihrem Kind ein Zvieri und eine Trinkflasche mit und achten Sie darauf, dass die Kleidung dem Wetter angepasst ist. Die Kids-Treff Kinder gehen auch immer wieder nach Draussen.</w:t>
      </w:r>
    </w:p>
    <w:p w:rsidR="0043665D" w:rsidP="00FC2A3D" w:rsidRDefault="0043665D" w14:paraId="0D0B940D" w14:textId="77777777">
      <w:pPr>
        <w:rPr>
          <w:rFonts w:ascii="Comic Sans MS" w:hAnsi="Comic Sans MS" w:cs="Comic Sans MS"/>
          <w:bCs/>
          <w:sz w:val="28"/>
          <w:szCs w:val="28"/>
        </w:rPr>
      </w:pPr>
    </w:p>
    <w:p w:rsidR="0043665D" w:rsidP="00FC2A3D" w:rsidRDefault="0043665D" w14:paraId="0E27B00A" w14:textId="77777777">
      <w:pPr>
        <w:rPr>
          <w:rFonts w:ascii="Comic Sans MS" w:hAnsi="Comic Sans MS" w:cs="Comic Sans MS"/>
          <w:bCs/>
          <w:sz w:val="28"/>
          <w:szCs w:val="28"/>
        </w:rPr>
      </w:pPr>
    </w:p>
    <w:p w:rsidR="00D54C1D" w:rsidP="4C7E3886" w:rsidRDefault="0043665D" w14:paraId="4BFD4651" w14:textId="54EF253B">
      <w:pPr>
        <w:rPr>
          <w:rFonts w:ascii="Comic Sans MS" w:hAnsi="Comic Sans MS" w:cs="Comic Sans MS"/>
          <w:sz w:val="28"/>
          <w:szCs w:val="28"/>
        </w:rPr>
      </w:pPr>
      <w:r w:rsidRPr="4C7E3886" w:rsidR="4C7E3886">
        <w:rPr>
          <w:rFonts w:ascii="Comic Sans MS" w:hAnsi="Comic Sans MS" w:cs="Comic Sans MS"/>
          <w:sz w:val="28"/>
          <w:szCs w:val="28"/>
        </w:rPr>
        <w:t>Besten Dank für Ihre Mithilfe. Shay Nigg Kids-Treff Leiterin</w:t>
      </w:r>
    </w:p>
    <w:p w:rsidRPr="001A077E" w:rsidR="0016435C" w:rsidP="001A077E" w:rsidRDefault="0016435C" w14:paraId="60061E4C" w14:textId="77777777">
      <w:pPr>
        <w:ind w:left="2124" w:right="283" w:hanging="2124"/>
        <w:rPr>
          <w:rFonts w:ascii="Comic Sans MS" w:hAnsi="Comic Sans MS"/>
          <w:b/>
          <w:bCs/>
          <w:sz w:val="28"/>
          <w:szCs w:val="28"/>
        </w:rPr>
      </w:pPr>
    </w:p>
    <w:sectPr w:rsidRPr="001A077E" w:rsidR="0016435C" w:rsidSect="001C21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-669" w:right="441" w:bottom="720" w:left="550" w:header="1531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4862" w:rsidP="00CF7AD2" w:rsidRDefault="00BF4862" w14:paraId="664F3D05" w14:textId="77777777">
      <w:r>
        <w:separator/>
      </w:r>
    </w:p>
  </w:endnote>
  <w:endnote w:type="continuationSeparator" w:id="0">
    <w:p w:rsidR="00BF4862" w:rsidP="00CF7AD2" w:rsidRDefault="00BF4862" w14:paraId="4D56DE5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350B" w:rsidRDefault="0096350B" w14:paraId="049F31CB" w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45070E" w:rsidP="00F53DF0" w:rsidRDefault="0045070E" w14:paraId="45B90965" w14:textId="77777777">
    <w:pPr>
      <w:pStyle w:val="Fuzeile"/>
      <w:tabs>
        <w:tab w:val="clear" w:pos="4536"/>
        <w:tab w:val="left" w:pos="1418"/>
        <w:tab w:val="center" w:pos="3686"/>
        <w:tab w:val="center" w:pos="5390"/>
      </w:tabs>
      <w:rPr>
        <w:rFonts w:ascii="Comic Sans MS" w:hAnsi="Comic Sans MS"/>
        <w:sz w:val="18"/>
        <w:szCs w:val="18"/>
      </w:rPr>
    </w:pPr>
    <w:bookmarkStart w:name="_Hlk25827234" w:id="0"/>
    <w:r w:rsidRPr="00F26E3E">
      <w:rPr>
        <w:rFonts w:ascii="Comic Sans MS" w:hAnsi="Comic Sans MS"/>
        <w:b/>
      </w:rPr>
      <w:t xml:space="preserve">ELCH </w:t>
    </w:r>
    <w:proofErr w:type="spellStart"/>
    <w:r w:rsidRPr="00F26E3E">
      <w:rPr>
        <w:rFonts w:ascii="Comic Sans MS" w:hAnsi="Comic Sans MS"/>
        <w:b/>
      </w:rPr>
      <w:t>E</w:t>
    </w:r>
    <w:r w:rsidR="00573D6F">
      <w:rPr>
        <w:rFonts w:ascii="Comic Sans MS" w:hAnsi="Comic Sans MS"/>
        <w:b/>
      </w:rPr>
      <w:t>L</w:t>
    </w:r>
    <w:r w:rsidRPr="00F26E3E">
      <w:rPr>
        <w:rFonts w:ascii="Comic Sans MS" w:hAnsi="Comic Sans MS"/>
        <w:b/>
      </w:rPr>
      <w:t>tern</w:t>
    </w:r>
    <w:proofErr w:type="spellEnd"/>
    <w:r w:rsidR="00573D6F">
      <w:rPr>
        <w:rFonts w:ascii="Comic Sans MS" w:hAnsi="Comic Sans MS"/>
        <w:b/>
      </w:rPr>
      <w:t xml:space="preserve"> </w:t>
    </w:r>
    <w:r w:rsidRPr="00F26E3E">
      <w:rPr>
        <w:rFonts w:ascii="Comic Sans MS" w:hAnsi="Comic Sans MS"/>
        <w:b/>
      </w:rPr>
      <w:t>Centrum</w:t>
    </w:r>
    <w:r w:rsidR="00573D6F">
      <w:rPr>
        <w:rFonts w:ascii="Comic Sans MS" w:hAnsi="Comic Sans MS"/>
        <w:b/>
      </w:rPr>
      <w:t xml:space="preserve"> </w:t>
    </w:r>
    <w:proofErr w:type="spellStart"/>
    <w:r w:rsidRPr="00F26E3E">
      <w:rPr>
        <w:rFonts w:ascii="Comic Sans MS" w:hAnsi="Comic Sans MS"/>
        <w:b/>
      </w:rPr>
      <w:t>Hirzbrunnen</w:t>
    </w:r>
    <w:proofErr w:type="spellEnd"/>
    <w:r>
      <w:rPr>
        <w:rFonts w:ascii="Comic Sans MS" w:hAnsi="Comic Sans MS"/>
        <w:sz w:val="18"/>
        <w:szCs w:val="18"/>
      </w:rPr>
      <w:br/>
    </w:r>
    <w:r>
      <w:rPr>
        <w:rFonts w:ascii="Comic Sans MS" w:hAnsi="Comic Sans MS"/>
        <w:sz w:val="18"/>
        <w:szCs w:val="18"/>
      </w:rPr>
      <w:t xml:space="preserve">Ecke </w:t>
    </w:r>
    <w:proofErr w:type="spellStart"/>
    <w:r>
      <w:rPr>
        <w:rFonts w:ascii="Comic Sans MS" w:hAnsi="Comic Sans MS"/>
        <w:sz w:val="18"/>
        <w:szCs w:val="18"/>
      </w:rPr>
      <w:t>Riehenstrasse</w:t>
    </w:r>
    <w:proofErr w:type="spellEnd"/>
    <w:r>
      <w:rPr>
        <w:rFonts w:ascii="Comic Sans MS" w:hAnsi="Comic Sans MS"/>
        <w:sz w:val="18"/>
        <w:szCs w:val="18"/>
      </w:rPr>
      <w:t xml:space="preserve"> / Im Surinam </w:t>
    </w:r>
  </w:p>
  <w:p w:rsidR="0045070E" w:rsidP="00F53DF0" w:rsidRDefault="0045070E" w14:paraId="07A6D856" w14:textId="77777777">
    <w:pPr>
      <w:pStyle w:val="Fuzeile"/>
      <w:tabs>
        <w:tab w:val="clear" w:pos="4536"/>
        <w:tab w:val="left" w:pos="1418"/>
        <w:tab w:val="center" w:pos="3686"/>
        <w:tab w:val="center" w:pos="5390"/>
      </w:tabs>
      <w:rPr>
        <w:rFonts w:ascii="Comic Sans MS" w:hAnsi="Comic Sans MS"/>
        <w:sz w:val="18"/>
        <w:szCs w:val="18"/>
      </w:rPr>
    </w:pPr>
    <w:r w:rsidRPr="00F53DF0">
      <w:rPr>
        <w:rFonts w:ascii="Helvetica" w:hAnsi="Helvetica"/>
        <w:noProof/>
        <w:lang w:eastAsia="de-CH"/>
      </w:rPr>
      <w:drawing>
        <wp:anchor distT="0" distB="0" distL="114300" distR="114300" simplePos="0" relativeHeight="251664384" behindDoc="0" locked="0" layoutInCell="1" allowOverlap="1" wp14:anchorId="427CB045" wp14:editId="44830C13">
          <wp:simplePos x="0" y="0"/>
          <wp:positionH relativeFrom="column">
            <wp:posOffset>3942080</wp:posOffset>
          </wp:positionH>
          <wp:positionV relativeFrom="paragraph">
            <wp:posOffset>129540</wp:posOffset>
          </wp:positionV>
          <wp:extent cx="1002665" cy="365760"/>
          <wp:effectExtent l="0" t="0" r="0" b="0"/>
          <wp:wrapNone/>
          <wp:docPr id="2" name="Bild 1" descr="C:\Users\Brownie\GMX MediaCenter\Vorlagen und Flyer\Logos\Logo Basel Stadt\BS_Logo_bs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ownie\GMX MediaCenter\Vorlagen und Flyer\Logos\Logo Basel Stadt\BS_Logo_bs_A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3DF0">
      <w:rPr>
        <w:rFonts w:ascii="Helvetica" w:hAnsi="Helvetica"/>
        <w:noProof/>
        <w:lang w:eastAsia="de-CH"/>
      </w:rPr>
      <w:drawing>
        <wp:anchor distT="0" distB="0" distL="114300" distR="114300" simplePos="0" relativeHeight="251662336" behindDoc="1" locked="0" layoutInCell="1" allowOverlap="1" wp14:anchorId="727319E7" wp14:editId="44B5AD6D">
          <wp:simplePos x="0" y="0"/>
          <wp:positionH relativeFrom="column">
            <wp:posOffset>5128260</wp:posOffset>
          </wp:positionH>
          <wp:positionV relativeFrom="paragraph">
            <wp:posOffset>195580</wp:posOffset>
          </wp:positionV>
          <wp:extent cx="995680" cy="225425"/>
          <wp:effectExtent l="0" t="0" r="0" b="3175"/>
          <wp:wrapNone/>
          <wp:docPr id="9" name="Bild 4" descr="C:\Users\Brownie\GMX MediaCenter\Vorlagen und Flyer\Logos\cms_Logo_sw ab 17.03.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rownie\GMX MediaCenter\Vorlagen und Flyer\Logos\cms_Logo_sw ab 17.03.2016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22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noProof/>
        <w:sz w:val="18"/>
        <w:szCs w:val="18"/>
        <w:lang w:eastAsia="de-C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B07D7" wp14:editId="6FF88364">
              <wp:simplePos x="0" y="0"/>
              <wp:positionH relativeFrom="column">
                <wp:posOffset>2965450</wp:posOffset>
              </wp:positionH>
              <wp:positionV relativeFrom="paragraph">
                <wp:posOffset>33655</wp:posOffset>
              </wp:positionV>
              <wp:extent cx="1329690" cy="225425"/>
              <wp:effectExtent l="0" t="0" r="0" b="317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9690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070E" w:rsidRDefault="0045070E" w14:paraId="40AD0B46" w14:textId="77777777">
                          <w:r w:rsidRPr="00F53DF0"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Unterstützt von</w:t>
                          </w:r>
                          <w:r w:rsidRPr="00F53DF0">
                            <w:rPr>
                              <w:rFonts w:ascii="Arial Rounded MT Bold" w:hAnsi="Arial Rounded MT Bold"/>
                              <w:sz w:val="16"/>
                              <w:szCs w:val="16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999703">
            <v:shapetype id="_x0000_t202" coordsize="21600,21600" o:spt="202" path="m,l,21600r21600,l21600,xe" w14:anchorId="08CB07D7">
              <v:stroke joinstyle="miter"/>
              <v:path gradientshapeok="t" o:connecttype="rect"/>
            </v:shapetype>
            <v:shape id="Textfeld 4" style="position:absolute;margin-left:233.5pt;margin-top:2.65pt;width:104.7pt;height: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">
              <v:textbox>
                <w:txbxContent>
                  <w:p w:rsidR="0045070E" w:rsidRDefault="0045070E" w14:paraId="4B1AB7EB" w14:textId="77777777">
                    <w:r w:rsidRPr="00F53DF0">
                      <w:rPr>
                        <w:rFonts w:ascii="Helvetica" w:hAnsi="Helvetica"/>
                        <w:sz w:val="16"/>
                        <w:szCs w:val="16"/>
                      </w:rPr>
                      <w:t>Unterstützt von</w:t>
                    </w:r>
                    <w:r w:rsidRPr="00F53DF0">
                      <w:rPr>
                        <w:rFonts w:ascii="Arial Rounded MT Bold" w:hAnsi="Arial Rounded MT Bold"/>
                        <w:sz w:val="16"/>
                        <w:szCs w:val="16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 w:rsidRPr="00F53DF0">
      <w:rPr>
        <w:rFonts w:ascii="Helvetica" w:hAnsi="Helvetica"/>
        <w:noProof/>
        <w:lang w:eastAsia="de-CH"/>
      </w:rPr>
      <w:drawing>
        <wp:anchor distT="0" distB="0" distL="114300" distR="114300" simplePos="0" relativeHeight="251663360" behindDoc="0" locked="0" layoutInCell="1" allowOverlap="1" wp14:anchorId="2BD58DB0" wp14:editId="3AA9643E">
          <wp:simplePos x="0" y="0"/>
          <wp:positionH relativeFrom="column">
            <wp:posOffset>6344285</wp:posOffset>
          </wp:positionH>
          <wp:positionV relativeFrom="paragraph">
            <wp:posOffset>162560</wp:posOffset>
          </wp:positionV>
          <wp:extent cx="599440" cy="322580"/>
          <wp:effectExtent l="0" t="0" r="10160" b="7620"/>
          <wp:wrapSquare wrapText="bothSides"/>
          <wp:docPr id="11" name="Bild 8" descr="http://www.ggg-basel.ch/fileadmin/ggg-basel/docs/GGG_Basel_Logo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ggg-basel.ch/fileadmin/ggg-basel/docs/GGG_Basel_Logo_blac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32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sz w:val="18"/>
        <w:szCs w:val="18"/>
      </w:rPr>
      <w:t>Eingang Bau 6, 1. Stock, 4058 Basel</w:t>
    </w:r>
  </w:p>
  <w:bookmarkEnd w:id="0"/>
  <w:p w:rsidR="0045070E" w:rsidP="00F53DF0" w:rsidRDefault="0045070E" w14:paraId="15F22D0B" w14:textId="77777777">
    <w:pPr>
      <w:pStyle w:val="Fuzeile"/>
      <w:tabs>
        <w:tab w:val="clear" w:pos="4536"/>
        <w:tab w:val="left" w:pos="1418"/>
        <w:tab w:val="center" w:pos="3686"/>
        <w:tab w:val="center" w:pos="5390"/>
      </w:tabs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 xml:space="preserve">061 601 20 21, Postfach </w:t>
    </w:r>
    <w:r w:rsidR="007763E9">
      <w:rPr>
        <w:rFonts w:ascii="Comic Sans MS" w:hAnsi="Comic Sans MS"/>
        <w:sz w:val="18"/>
        <w:szCs w:val="18"/>
      </w:rPr>
      <w:t>173</w:t>
    </w:r>
    <w:r>
      <w:rPr>
        <w:rFonts w:ascii="Comic Sans MS" w:hAnsi="Comic Sans MS"/>
        <w:sz w:val="18"/>
        <w:szCs w:val="18"/>
      </w:rPr>
      <w:t>, 40</w:t>
    </w:r>
    <w:r w:rsidR="007763E9">
      <w:rPr>
        <w:rFonts w:ascii="Comic Sans MS" w:hAnsi="Comic Sans MS"/>
        <w:sz w:val="18"/>
        <w:szCs w:val="18"/>
      </w:rPr>
      <w:t>05</w:t>
    </w:r>
    <w:r>
      <w:rPr>
        <w:rFonts w:ascii="Comic Sans MS" w:hAnsi="Comic Sans MS"/>
        <w:sz w:val="18"/>
        <w:szCs w:val="18"/>
      </w:rPr>
      <w:t xml:space="preserve"> Basel</w:t>
    </w:r>
  </w:p>
  <w:p w:rsidRPr="00F53DF0" w:rsidR="0045070E" w:rsidP="00F53DF0" w:rsidRDefault="00BF4862" w14:paraId="5CF3172C" w14:textId="77777777">
    <w:pPr>
      <w:pStyle w:val="Fuzeile"/>
      <w:tabs>
        <w:tab w:val="clear" w:pos="4536"/>
        <w:tab w:val="left" w:pos="1418"/>
        <w:tab w:val="center" w:pos="3686"/>
        <w:tab w:val="center" w:pos="5390"/>
      </w:tabs>
      <w:rPr>
        <w:rFonts w:ascii="Comic Sans MS" w:hAnsi="Comic Sans MS"/>
        <w:sz w:val="18"/>
        <w:szCs w:val="18"/>
      </w:rPr>
    </w:pPr>
    <w:hyperlink w:history="1" r:id="rId4">
      <w:r w:rsidRPr="0045070E" w:rsidR="0045070E">
        <w:rPr>
          <w:rStyle w:val="Hyperlink"/>
          <w:rFonts w:ascii="Comic Sans MS" w:hAnsi="Comic Sans MS"/>
          <w:color w:val="auto"/>
          <w:sz w:val="18"/>
          <w:szCs w:val="18"/>
          <w:u w:val="none"/>
        </w:rPr>
        <w:t>elch@qtp-basel.ch</w:t>
      </w:r>
    </w:hyperlink>
    <w:r w:rsidR="0045070E">
      <w:rPr>
        <w:rFonts w:ascii="Comic Sans MS" w:hAnsi="Comic Sans MS"/>
        <w:sz w:val="18"/>
        <w:szCs w:val="18"/>
      </w:rPr>
      <w:t xml:space="preserve">, </w:t>
    </w:r>
    <w:r w:rsidRPr="00F26E3E" w:rsidR="0045070E">
      <w:rPr>
        <w:rFonts w:ascii="Comic Sans MS" w:hAnsi="Comic Sans MS"/>
        <w:sz w:val="18"/>
        <w:szCs w:val="18"/>
      </w:rPr>
      <w:t>www.qtp-basel.ch/elch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350B" w:rsidRDefault="0096350B" w14:paraId="62486C05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4862" w:rsidP="00CF7AD2" w:rsidRDefault="00BF4862" w14:paraId="2E47076C" w14:textId="77777777">
      <w:r>
        <w:separator/>
      </w:r>
    </w:p>
  </w:footnote>
  <w:footnote w:type="continuationSeparator" w:id="0">
    <w:p w:rsidR="00BF4862" w:rsidP="00CF7AD2" w:rsidRDefault="00BF4862" w14:paraId="3EBCBE4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350B" w:rsidRDefault="0096350B" w14:paraId="53128261" w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5070E" w:rsidRDefault="003358C7" w14:paraId="1797350A" w14:textId="77777777">
    <w:pPr>
      <w:pStyle w:val="Kopfzeile"/>
    </w:pPr>
    <w:r>
      <w:rPr>
        <w:noProof/>
        <w:lang w:eastAsia="de-CH"/>
      </w:rPr>
      <w:drawing>
        <wp:anchor distT="0" distB="0" distL="0" distR="0" simplePos="0" relativeHeight="251666432" behindDoc="0" locked="0" layoutInCell="1" allowOverlap="0" wp14:anchorId="24BFAD7A" wp14:editId="686EF6D0">
          <wp:simplePos x="0" y="0"/>
          <wp:positionH relativeFrom="margin">
            <wp:posOffset>6051550</wp:posOffset>
          </wp:positionH>
          <wp:positionV relativeFrom="line">
            <wp:posOffset>-696595</wp:posOffset>
          </wp:positionV>
          <wp:extent cx="874395" cy="874395"/>
          <wp:effectExtent l="0" t="0" r="1905" b="1905"/>
          <wp:wrapSquare wrapText="bothSides"/>
          <wp:docPr id="1" name="Bild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bel%20qtp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874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18B0" w:rsidR="0045070E">
      <w:rPr>
        <w:noProof/>
        <w:lang w:eastAsia="de-CH"/>
      </w:rPr>
      <w:drawing>
        <wp:anchor distT="0" distB="0" distL="114300" distR="114300" simplePos="0" relativeHeight="251668480" behindDoc="0" locked="0" layoutInCell="1" allowOverlap="1" wp14:anchorId="03FF6D12" wp14:editId="79080767">
          <wp:simplePos x="0" y="0"/>
          <wp:positionH relativeFrom="column">
            <wp:posOffset>35281</wp:posOffset>
          </wp:positionH>
          <wp:positionV relativeFrom="paragraph">
            <wp:posOffset>-807085</wp:posOffset>
          </wp:positionV>
          <wp:extent cx="1469344" cy="865183"/>
          <wp:effectExtent l="0" t="0" r="4445" b="0"/>
          <wp:wrapNone/>
          <wp:docPr id="6" name="Bild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CH_def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344" cy="8651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350B" w:rsidRDefault="0096350B" w14:paraId="3DEEC669" w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43D32"/>
    <w:multiLevelType w:val="hybridMultilevel"/>
    <w:tmpl w:val="5DA609EA"/>
    <w:lvl w:ilvl="0" w:tplc="C9741766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b/>
        <w:sz w:val="48"/>
        <w:szCs w:val="4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0509634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70"/>
    <w:rsid w:val="000C0A8F"/>
    <w:rsid w:val="000E0480"/>
    <w:rsid w:val="00126335"/>
    <w:rsid w:val="0016435C"/>
    <w:rsid w:val="001702CC"/>
    <w:rsid w:val="001A077E"/>
    <w:rsid w:val="001C21C0"/>
    <w:rsid w:val="00237460"/>
    <w:rsid w:val="0024071C"/>
    <w:rsid w:val="00285B43"/>
    <w:rsid w:val="002E0540"/>
    <w:rsid w:val="00310376"/>
    <w:rsid w:val="00334D6D"/>
    <w:rsid w:val="003358C7"/>
    <w:rsid w:val="00346484"/>
    <w:rsid w:val="003602BD"/>
    <w:rsid w:val="00402000"/>
    <w:rsid w:val="0043665D"/>
    <w:rsid w:val="004478FF"/>
    <w:rsid w:val="0045070E"/>
    <w:rsid w:val="004548FC"/>
    <w:rsid w:val="0045558A"/>
    <w:rsid w:val="004D7C73"/>
    <w:rsid w:val="00505128"/>
    <w:rsid w:val="00511844"/>
    <w:rsid w:val="00534E7E"/>
    <w:rsid w:val="00542D1F"/>
    <w:rsid w:val="005666C8"/>
    <w:rsid w:val="00573D6F"/>
    <w:rsid w:val="00590D14"/>
    <w:rsid w:val="005D0C9A"/>
    <w:rsid w:val="005E4DCE"/>
    <w:rsid w:val="00641C22"/>
    <w:rsid w:val="006422FD"/>
    <w:rsid w:val="006A1D11"/>
    <w:rsid w:val="0076217C"/>
    <w:rsid w:val="007763E9"/>
    <w:rsid w:val="00783155"/>
    <w:rsid w:val="00793309"/>
    <w:rsid w:val="00817335"/>
    <w:rsid w:val="008C3DFB"/>
    <w:rsid w:val="0092276D"/>
    <w:rsid w:val="0096350B"/>
    <w:rsid w:val="00980584"/>
    <w:rsid w:val="00984FB9"/>
    <w:rsid w:val="009912CC"/>
    <w:rsid w:val="00A05570"/>
    <w:rsid w:val="00A66009"/>
    <w:rsid w:val="00A9228C"/>
    <w:rsid w:val="00AC2C70"/>
    <w:rsid w:val="00B56D55"/>
    <w:rsid w:val="00B7292C"/>
    <w:rsid w:val="00B8651A"/>
    <w:rsid w:val="00BD67DB"/>
    <w:rsid w:val="00BF4862"/>
    <w:rsid w:val="00C165D2"/>
    <w:rsid w:val="00C17558"/>
    <w:rsid w:val="00C214F2"/>
    <w:rsid w:val="00C4687F"/>
    <w:rsid w:val="00C50A16"/>
    <w:rsid w:val="00CA18B0"/>
    <w:rsid w:val="00CF7AD2"/>
    <w:rsid w:val="00D25B99"/>
    <w:rsid w:val="00D261D7"/>
    <w:rsid w:val="00D54C1D"/>
    <w:rsid w:val="00D830D7"/>
    <w:rsid w:val="00DB009B"/>
    <w:rsid w:val="00DD2D53"/>
    <w:rsid w:val="00E22A1B"/>
    <w:rsid w:val="00E51AC2"/>
    <w:rsid w:val="00F01240"/>
    <w:rsid w:val="00F26E3E"/>
    <w:rsid w:val="00F45871"/>
    <w:rsid w:val="00F513BC"/>
    <w:rsid w:val="00F53DF0"/>
    <w:rsid w:val="00F703A8"/>
    <w:rsid w:val="00F84721"/>
    <w:rsid w:val="00FC2A3D"/>
    <w:rsid w:val="47F93BA9"/>
    <w:rsid w:val="4C7E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3D8065"/>
  <w15:docId w15:val="{BBE69AC1-46D5-4239-9564-46C3C0FC86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FC2A3D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de-DE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66C8"/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5666C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F7AD2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CF7AD2"/>
  </w:style>
  <w:style w:type="paragraph" w:styleId="Fuzeile">
    <w:name w:val="footer"/>
    <w:basedOn w:val="Standard"/>
    <w:link w:val="FuzeileZchn"/>
    <w:uiPriority w:val="99"/>
    <w:unhideWhenUsed/>
    <w:rsid w:val="00CF7AD2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CF7AD2"/>
  </w:style>
  <w:style w:type="paragraph" w:styleId="Listenabsatz">
    <w:name w:val="List Paragraph"/>
    <w:basedOn w:val="Standard"/>
    <w:uiPriority w:val="34"/>
    <w:qFormat/>
    <w:rsid w:val="0045558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02000"/>
    <w:rPr>
      <w:color w:val="0000FF" w:themeColor="hyperlink"/>
      <w:u w:val="single"/>
    </w:rPr>
  </w:style>
  <w:style w:type="paragraph" w:styleId="TabellenInhalt" w:customStyle="1">
    <w:name w:val="Tabellen Inhalt"/>
    <w:basedOn w:val="Standard"/>
    <w:rsid w:val="001C21C0"/>
    <w:pPr>
      <w:widowControl w:val="0"/>
      <w:suppressLineNumbers/>
    </w:pPr>
  </w:style>
  <w:style w:type="paragraph" w:styleId="Titelgross" w:customStyle="1">
    <w:name w:val="Titel_gross"/>
    <w:basedOn w:val="Standard"/>
    <w:qFormat/>
    <w:rsid w:val="00B8651A"/>
    <w:pPr>
      <w:tabs>
        <w:tab w:val="center" w:pos="4536"/>
        <w:tab w:val="left" w:pos="7420"/>
      </w:tabs>
      <w:ind w:left="567" w:right="283"/>
      <w:jc w:val="center"/>
    </w:pPr>
    <w:rPr>
      <w:rFonts w:ascii="Comic Sans MS" w:hAnsi="Comic Sans MS" w:eastAsia="Batang" w:cs="Blackadder ITC"/>
      <w:b/>
      <w:bCs/>
      <w:color w:val="002060"/>
      <w:sz w:val="96"/>
      <w:szCs w:val="144"/>
    </w:rPr>
  </w:style>
  <w:style w:type="paragraph" w:styleId="GrundtextComicSans" w:customStyle="1">
    <w:name w:val="Grundtext ComicSans"/>
    <w:basedOn w:val="Standard"/>
    <w:qFormat/>
    <w:rsid w:val="00B8651A"/>
    <w:pPr>
      <w:tabs>
        <w:tab w:val="center" w:pos="4536"/>
        <w:tab w:val="left" w:pos="7420"/>
      </w:tabs>
      <w:ind w:left="567" w:right="283"/>
    </w:pPr>
    <w:rPr>
      <w:rFonts w:ascii="Comic Sans MS" w:hAnsi="Comic Sans MS" w:eastAsia="Batang" w:cs="Comic Sans MS"/>
      <w:color w:val="000000"/>
      <w:sz w:val="26"/>
      <w:szCs w:val="26"/>
    </w:rPr>
  </w:style>
  <w:style w:type="paragraph" w:styleId="GrundtextEinzug" w:customStyle="1">
    <w:name w:val="Grundtext Einzug"/>
    <w:basedOn w:val="Standard"/>
    <w:qFormat/>
    <w:rsid w:val="00B8651A"/>
    <w:pPr>
      <w:tabs>
        <w:tab w:val="left" w:pos="3402"/>
        <w:tab w:val="left" w:pos="7420"/>
      </w:tabs>
      <w:ind w:left="567" w:right="283"/>
    </w:pPr>
    <w:rPr>
      <w:rFonts w:ascii="Comic Sans MS" w:hAnsi="Comic Sans MS" w:eastAsia="Batang" w:cs="Comic Sans MS"/>
      <w:color w:val="000000"/>
      <w:sz w:val="26"/>
      <w:szCs w:val="26"/>
    </w:rPr>
  </w:style>
  <w:style w:type="paragraph" w:styleId="Grundtextfett" w:customStyle="1">
    <w:name w:val="Grundtext fett"/>
    <w:basedOn w:val="GrundtextEinzug"/>
    <w:qFormat/>
    <w:rsid w:val="00B8651A"/>
    <w:rPr>
      <w:b/>
      <w:bCs/>
    </w:rPr>
  </w:style>
  <w:style w:type="paragraph" w:styleId="Formular" w:customStyle="1">
    <w:name w:val="Formular"/>
    <w:basedOn w:val="TabellenInhalt"/>
    <w:qFormat/>
    <w:rsid w:val="00B8651A"/>
    <w:pPr>
      <w:ind w:left="567" w:right="283"/>
    </w:pPr>
    <w:rPr>
      <w:rFonts w:ascii="Comic Sans MS" w:hAnsi="Comic Sans MS" w:cs="Comic Sans MS"/>
      <w:sz w:val="26"/>
      <w:szCs w:val="26"/>
    </w:rPr>
  </w:style>
  <w:style w:type="character" w:styleId="NichtaufgelsteErwhnung1" w:customStyle="1">
    <w:name w:val="Nicht aufgelöste Erwähnung1"/>
    <w:basedOn w:val="Absatz-Standardschriftart"/>
    <w:uiPriority w:val="99"/>
    <w:rsid w:val="004D7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hyperlink" Target="mailto:elch@qtp-basel.ch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quartiertreffpunktebasel.ch/home/impressum.html" TargetMode="External"/><Relationship Id="rId1" Type="http://schemas.openxmlformats.org/officeDocument/2006/relationships/hyperlink" Target="http://www.quartiertreffpunktebasel.ch/" TargetMode="External"/><Relationship Id="rId5" Type="http://schemas.openxmlformats.org/officeDocument/2006/relationships/image" Target="media/image2.jpeg"/><Relationship Id="rId4" Type="http://schemas.openxmlformats.org/officeDocument/2006/relationships/hyperlink" Target="http://www.qtp-basel.ch/el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\GMX%20MediaCenter\Vorlagen\Flyer\Flyer%20Vorlag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C41AB-D337-477A-A83D-9D7D70458D4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Flyer Vorlage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Claudia Braun</dc:creator>
  <lastModifiedBy>Isabelle Stocker</lastModifiedBy>
  <revision>3</revision>
  <lastPrinted>2017-09-01T08:49:00.0000000Z</lastPrinted>
  <dcterms:created xsi:type="dcterms:W3CDTF">2022-05-31T07:38:00.0000000Z</dcterms:created>
  <dcterms:modified xsi:type="dcterms:W3CDTF">2024-01-03T19:26:00.2676553Z</dcterms:modified>
</coreProperties>
</file>